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3D1702" w14:textId="77777777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Allegato “A”</w:t>
      </w:r>
    </w:p>
    <w:p w14:paraId="55A86E9C" w14:textId="287E53FB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Autodichiarazione COVID-19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724A22F7" w14:textId="77777777" w:rsidR="009E5B9A" w:rsidRDefault="009E5B9A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</w:p>
    <w:p w14:paraId="0362AE63" w14:textId="74B9235F" w:rsidR="00C87E90" w:rsidRPr="00C87E90" w:rsidRDefault="00C87E90" w:rsidP="001A0941">
      <w:pPr>
        <w:spacing w:before="0" w:after="0" w:line="48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="001A0941">
        <w:rPr>
          <w:rFonts w:ascii="Arial" w:hAnsi="Arial" w:cs="Arial"/>
          <w:sz w:val="18"/>
        </w:rPr>
        <w:t>_______, nato il ______________, a ______________________, genitore di _______________________________me</w:t>
      </w:r>
      <w:r w:rsidR="00625530">
        <w:rPr>
          <w:rFonts w:ascii="Arial" w:hAnsi="Arial" w:cs="Arial"/>
          <w:sz w:val="18"/>
        </w:rPr>
        <w:t xml:space="preserve">mbro della società </w:t>
      </w:r>
      <w:r w:rsidR="001A0941">
        <w:rPr>
          <w:rFonts w:ascii="Arial" w:hAnsi="Arial" w:cs="Arial"/>
          <w:sz w:val="18"/>
        </w:rPr>
        <w:t>amatoriale pallavolo</w:t>
      </w:r>
      <w:r w:rsidR="00625530">
        <w:rPr>
          <w:rFonts w:ascii="Arial" w:hAnsi="Arial" w:cs="Arial"/>
          <w:sz w:val="18"/>
        </w:rPr>
        <w:t xml:space="preserve"> Terlan</w:t>
      </w:r>
      <w:r w:rsidR="001A0941">
        <w:rPr>
          <w:rFonts w:ascii="Arial" w:hAnsi="Arial" w:cs="Arial"/>
          <w:sz w:val="18"/>
        </w:rPr>
        <w:t xml:space="preserve">o, </w:t>
      </w:r>
    </w:p>
    <w:p w14:paraId="7BC8C821" w14:textId="1FF27962" w:rsidR="00C87E90" w:rsidRPr="00C87E90" w:rsidRDefault="00625530" w:rsidP="001A0941">
      <w:pPr>
        <w:spacing w:before="0" w:after="0" w:line="480" w:lineRule="auto"/>
        <w:ind w:left="-1134" w:firstLine="1134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Cs w:val="22"/>
        </w:rPr>
        <w:t>n</w:t>
      </w:r>
      <w:r w:rsidR="00C87E90" w:rsidRPr="00C87E90">
        <w:rPr>
          <w:rFonts w:ascii="Arial" w:hAnsi="Arial" w:cs="Arial"/>
          <w:szCs w:val="22"/>
        </w:rPr>
        <w:t>ato a____________________________________ il</w:t>
      </w:r>
      <w:r w:rsidR="00C87E90" w:rsidRPr="00C87E90">
        <w:rPr>
          <w:rFonts w:ascii="Arial" w:hAnsi="Arial" w:cs="Arial"/>
          <w:sz w:val="18"/>
        </w:rPr>
        <w:t xml:space="preserve"> ___________</w:t>
      </w:r>
      <w:r w:rsidR="00C87E90" w:rsidRPr="00C87E90">
        <w:rPr>
          <w:rFonts w:ascii="Arial" w:hAnsi="Arial" w:cs="Arial"/>
          <w:szCs w:val="22"/>
        </w:rPr>
        <w:t>________________________</w:t>
      </w:r>
    </w:p>
    <w:p w14:paraId="60B294B8" w14:textId="77777777" w:rsidR="00C87E90" w:rsidRPr="00C87E90" w:rsidRDefault="00C87E90" w:rsidP="001A0941">
      <w:pPr>
        <w:spacing w:before="0" w:after="0" w:line="48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7645283B" w14:textId="77777777" w:rsidR="00405DB5" w:rsidRDefault="00C87E90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</w:t>
      </w:r>
      <w:r w:rsidR="00405DB5">
        <w:rPr>
          <w:rFonts w:ascii="Arial" w:hAnsi="Arial" w:cs="Arial"/>
          <w:color w:val="000000"/>
        </w:rPr>
        <w:t xml:space="preserve"> ageusia nelle ultime settimane</w:t>
      </w:r>
    </w:p>
    <w:p w14:paraId="7FD82FFA" w14:textId="4B779548" w:rsidR="00405DB5" w:rsidRDefault="00405DB5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05DB5">
        <w:rPr>
          <w:rFonts w:ascii="Arial" w:hAnsi="Arial" w:cs="Arial"/>
          <w:color w:val="000000"/>
        </w:rPr>
        <w:t xml:space="preserve">Di non aver avuto contatti stretti </w:t>
      </w:r>
      <w:r w:rsidRPr="00405DB5">
        <w:rPr>
          <w:rFonts w:ascii="Arial" w:hAnsi="Arial" w:cs="Arial"/>
          <w:color w:val="000000"/>
          <w:sz w:val="18"/>
        </w:rPr>
        <w:t>(per la definizione vedi circolare 0018584-29/05/2020 del Ministero della Salute)</w:t>
      </w:r>
      <w:r w:rsidRPr="00405DB5">
        <w:rPr>
          <w:rFonts w:ascii="Arial" w:hAnsi="Arial" w:cs="Arial"/>
          <w:color w:val="000000"/>
        </w:rPr>
        <w:t xml:space="preserve"> negli ultimi 14 giorni con persone a cui è stato diagnosticato il coronavirus (familiari, luogo di lavoro, etc.).</w:t>
      </w:r>
    </w:p>
    <w:p w14:paraId="0471BE09" w14:textId="77777777" w:rsidR="008D583D" w:rsidRPr="00E97D2F" w:rsidRDefault="008D583D" w:rsidP="008D583D">
      <w:pPr>
        <w:pStyle w:val="Default"/>
        <w:numPr>
          <w:ilvl w:val="0"/>
          <w:numId w:val="46"/>
        </w:numPr>
        <w:rPr>
          <w:rFonts w:ascii="Tahoma" w:hAnsi="Tahoma" w:cs="Tahoma"/>
          <w:sz w:val="18"/>
          <w:szCs w:val="18"/>
        </w:rPr>
      </w:pPr>
      <w:r w:rsidRPr="008D583D">
        <w:rPr>
          <w:rFonts w:ascii="Arial" w:hAnsi="Arial" w:cs="Arial"/>
          <w:sz w:val="20"/>
          <w:szCs w:val="20"/>
        </w:rPr>
        <w:t>di essere a conoscenza delle misure di contenimento del contagio vigenti alla data</w:t>
      </w:r>
      <w:r w:rsidRPr="00E97D2F">
        <w:t xml:space="preserve"> </w:t>
      </w:r>
    </w:p>
    <w:p w14:paraId="25ABD0D7" w14:textId="2F74639A" w:rsidR="008D583D" w:rsidRPr="008D583D" w:rsidRDefault="008D583D" w:rsidP="008D583D">
      <w:pPr>
        <w:pStyle w:val="Default"/>
        <w:numPr>
          <w:ilvl w:val="0"/>
          <w:numId w:val="46"/>
        </w:numPr>
        <w:rPr>
          <w:rFonts w:ascii="Arial" w:hAnsi="Arial" w:cs="Arial"/>
          <w:sz w:val="20"/>
          <w:szCs w:val="20"/>
        </w:rPr>
      </w:pPr>
      <w:r w:rsidRPr="008D583D">
        <w:rPr>
          <w:rFonts w:ascii="Arial" w:hAnsi="Arial" w:cs="Arial"/>
          <w:sz w:val="20"/>
          <w:szCs w:val="20"/>
        </w:rPr>
        <w:t xml:space="preserve">di rispettare le regole e </w:t>
      </w:r>
      <w:proofErr w:type="spellStart"/>
      <w:r w:rsidRPr="008D583D">
        <w:rPr>
          <w:rFonts w:ascii="Arial" w:hAnsi="Arial" w:cs="Arial"/>
          <w:sz w:val="20"/>
          <w:szCs w:val="20"/>
        </w:rPr>
        <w:t>dirittive</w:t>
      </w:r>
      <w:proofErr w:type="spellEnd"/>
      <w:r w:rsidRPr="008D583D">
        <w:rPr>
          <w:rFonts w:ascii="Arial" w:hAnsi="Arial" w:cs="Arial"/>
          <w:sz w:val="20"/>
          <w:szCs w:val="20"/>
        </w:rPr>
        <w:t xml:space="preserve"> riguardante il comportamento sul impianto Beach Volley di Terlano </w:t>
      </w:r>
    </w:p>
    <w:p w14:paraId="0A45EA3F" w14:textId="5603A407" w:rsidR="008D583D" w:rsidRPr="00E97D2F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</w:rPr>
      </w:pPr>
    </w:p>
    <w:p w14:paraId="64B875CF" w14:textId="77777777" w:rsidR="008D583D" w:rsidRPr="00E97D2F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</w:rPr>
      </w:pPr>
    </w:p>
    <w:bookmarkEnd w:id="0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84EE9E1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</w:t>
      </w:r>
      <w:r w:rsidR="001A0941">
        <w:rPr>
          <w:rFonts w:ascii="Arial" w:hAnsi="Arial" w:cs="Arial"/>
          <w:b/>
          <w:bCs/>
          <w:color w:val="000000"/>
        </w:rPr>
        <w:t xml:space="preserve"> genitore</w:t>
      </w:r>
      <w:r w:rsidRPr="00BE360F">
        <w:rPr>
          <w:rFonts w:ascii="Arial" w:hAnsi="Arial" w:cs="Arial"/>
          <w:b/>
          <w:bCs/>
          <w:color w:val="000000"/>
        </w:rPr>
        <w:t>________________________</w:t>
      </w:r>
    </w:p>
    <w:p w14:paraId="268D1CEF" w14:textId="77777777" w:rsidR="00C87E90" w:rsidRDefault="00E97D2F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6FDD9534" w14:textId="77777777" w:rsidR="00E97D2F" w:rsidRDefault="00E97D2F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E9BCC54" w14:textId="7E431DDD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1BAD49A5" w14:textId="77777777" w:rsidR="00E97D2F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proofErr w:type="spellStart"/>
      <w:r w:rsidR="009E5B9A" w:rsidRPr="009E5B9A">
        <w:rPr>
          <w:rFonts w:ascii="Arial" w:hAnsi="Arial" w:cs="Arial"/>
          <w:bCs/>
          <w:i/>
          <w:color w:val="000000"/>
          <w:sz w:val="16"/>
          <w:szCs w:val="16"/>
        </w:rPr>
        <w:t>Amateursportverein</w:t>
      </w:r>
      <w:proofErr w:type="spellEnd"/>
      <w:r w:rsidR="009E5B9A" w:rsidRPr="009E5B9A">
        <w:rPr>
          <w:rFonts w:ascii="Arial" w:hAnsi="Arial" w:cs="Arial"/>
          <w:bCs/>
          <w:i/>
          <w:color w:val="000000"/>
          <w:sz w:val="16"/>
          <w:szCs w:val="16"/>
        </w:rPr>
        <w:t xml:space="preserve"> Terlan</w:t>
      </w:r>
      <w:r w:rsidRPr="009E5B9A">
        <w:rPr>
          <w:rFonts w:ascii="Arial" w:hAnsi="Arial" w:cs="Arial"/>
          <w:bCs/>
          <w:i/>
          <w:color w:val="00000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si riserva la possibilità di controllo e verifica sulla veridicità del loro contenuto. </w:t>
      </w:r>
    </w:p>
    <w:p w14:paraId="09FA691B" w14:textId="22B1D7B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bookmarkStart w:id="1" w:name="_GoBack"/>
      <w:bookmarkEnd w:id="1"/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621ABD39" w:rsidR="00DB5056" w:rsidRPr="00BE360F" w:rsidRDefault="00C87E90" w:rsidP="00C87E90">
      <w:pPr>
        <w:spacing w:line="360" w:lineRule="auto"/>
        <w:rPr>
          <w:sz w:val="28"/>
          <w:szCs w:val="28"/>
        </w:rPr>
      </w:pPr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="001A0941"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</w:t>
      </w:r>
      <w:r w:rsidR="001A0941">
        <w:rPr>
          <w:rFonts w:ascii="Arial" w:hAnsi="Arial" w:cs="Arial"/>
          <w:b/>
          <w:bCs/>
          <w:color w:val="000000"/>
        </w:rPr>
        <w:t xml:space="preserve"> genitore </w:t>
      </w:r>
      <w:r w:rsidRPr="00BE360F">
        <w:rPr>
          <w:rFonts w:ascii="Arial" w:hAnsi="Arial" w:cs="Arial"/>
          <w:b/>
          <w:bCs/>
          <w:color w:val="000000"/>
        </w:rPr>
        <w:t>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C05BB" w14:textId="77777777" w:rsidR="009E5B9A" w:rsidRDefault="009E5B9A" w:rsidP="00395499">
      <w:pPr>
        <w:spacing w:after="0" w:line="240" w:lineRule="auto"/>
      </w:pPr>
      <w:r>
        <w:separator/>
      </w:r>
    </w:p>
  </w:endnote>
  <w:endnote w:type="continuationSeparator" w:id="0">
    <w:p w14:paraId="118CA799" w14:textId="77777777" w:rsidR="009E5B9A" w:rsidRDefault="009E5B9A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E59F6" w14:textId="77777777" w:rsidR="009E5B9A" w:rsidRDefault="009E5B9A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375FE" w14:textId="77777777" w:rsidR="009E5B9A" w:rsidRDefault="009E5B9A" w:rsidP="00395499">
      <w:pPr>
        <w:spacing w:after="0" w:line="240" w:lineRule="auto"/>
      </w:pPr>
      <w:r>
        <w:separator/>
      </w:r>
    </w:p>
  </w:footnote>
  <w:footnote w:type="continuationSeparator" w:id="0">
    <w:p w14:paraId="398C9844" w14:textId="77777777" w:rsidR="009E5B9A" w:rsidRDefault="009E5B9A" w:rsidP="0039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DE317" w14:textId="5535664A" w:rsidR="009E5B9A" w:rsidRDefault="009E5B9A">
    <w:pPr>
      <w:pStyle w:val="Kopfzeile"/>
    </w:pPr>
    <w:r>
      <w:rPr>
        <w:noProof/>
        <w:lang w:val="de-DE" w:eastAsia="de-DE"/>
      </w:rPr>
      <w:drawing>
        <wp:inline distT="0" distB="0" distL="0" distR="0" wp14:anchorId="7CA1F953" wp14:editId="4D21DCA9">
          <wp:extent cx="914400" cy="837079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108" cy="84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A0941"/>
    <w:rsid w:val="001C3E03"/>
    <w:rsid w:val="00200ECD"/>
    <w:rsid w:val="00250726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5DB5"/>
    <w:rsid w:val="00407B99"/>
    <w:rsid w:val="00421238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5530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83D"/>
    <w:rsid w:val="008D5E07"/>
    <w:rsid w:val="008E1A25"/>
    <w:rsid w:val="008E2888"/>
    <w:rsid w:val="0094005F"/>
    <w:rsid w:val="00945749"/>
    <w:rsid w:val="00957B7F"/>
    <w:rsid w:val="00981480"/>
    <w:rsid w:val="00983944"/>
    <w:rsid w:val="00987514"/>
    <w:rsid w:val="009A2610"/>
    <w:rsid w:val="009D15F2"/>
    <w:rsid w:val="009E5B9A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94B2E"/>
    <w:rsid w:val="00E97D2F"/>
    <w:rsid w:val="00F0436D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2920"/>
  </w:style>
  <w:style w:type="paragraph" w:styleId="berschrift1">
    <w:name w:val="heading 1"/>
    <w:basedOn w:val="Standard"/>
    <w:next w:val="Standard"/>
    <w:link w:val="berschrift1Zchn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Listenabsatz">
    <w:name w:val="List Paragraph"/>
    <w:basedOn w:val="Standard"/>
    <w:uiPriority w:val="34"/>
    <w:qFormat/>
    <w:rsid w:val="001C3E0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Endnotentext">
    <w:name w:val="endnote text"/>
    <w:basedOn w:val="Standard"/>
    <w:link w:val="EndnotentextZchn"/>
    <w:uiPriority w:val="99"/>
    <w:unhideWhenUsed/>
    <w:rsid w:val="00395499"/>
    <w:pPr>
      <w:spacing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rsid w:val="00395499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95499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29AC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29A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E29A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Listennummer2">
    <w:name w:val="List Number 2"/>
    <w:basedOn w:val="Standard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StandardWeb">
    <w:name w:val="Normal (Web)"/>
    <w:basedOn w:val="Standard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D2599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372920"/>
    <w:rPr>
      <w:b/>
      <w:bCs/>
    </w:rPr>
  </w:style>
  <w:style w:type="character" w:styleId="Hervorhebung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372920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372920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372920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72920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372920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72920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1300"/>
  </w:style>
  <w:style w:type="paragraph" w:styleId="Fuzeile">
    <w:name w:val="footer"/>
    <w:basedOn w:val="Standard"/>
    <w:link w:val="Fu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9FDC34-3644-4890-B8C0-876AC9CFEEA6}">
  <ds:schemaRefs>
    <ds:schemaRef ds:uri="ca636c35-0afe-4dbb-aaef-4b67dcac65c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83B799-B73F-416A-89E4-63CFDC804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4E51620D</Template>
  <TotalTime>0</TotalTime>
  <Pages>1</Pages>
  <Words>278</Words>
  <Characters>1754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Kurt Jakomet</cp:lastModifiedBy>
  <cp:revision>4</cp:revision>
  <cp:lastPrinted>2020-05-13T09:32:00Z</cp:lastPrinted>
  <dcterms:created xsi:type="dcterms:W3CDTF">2020-06-12T10:49:00Z</dcterms:created>
  <dcterms:modified xsi:type="dcterms:W3CDTF">2020-06-12T11:16:00Z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